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2"/>
        <w:tblW w:w="5099" w:type="pct"/>
        <w:tblLook w:val="04A0" w:firstRow="1" w:lastRow="0" w:firstColumn="1" w:lastColumn="0" w:noHBand="0" w:noVBand="1"/>
      </w:tblPr>
      <w:tblGrid>
        <w:gridCol w:w="2698"/>
        <w:gridCol w:w="708"/>
        <w:gridCol w:w="2802"/>
        <w:gridCol w:w="3337"/>
      </w:tblGrid>
      <w:tr w:rsidR="00C9238F" w:rsidRPr="00166035" w14:paraId="6D03DA64" w14:textId="77777777" w:rsidTr="00B90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NexusSansPro" w:hAnsi="NexusSansPro" w:cs="NexusSansPro"/>
              <w:sz w:val="22"/>
              <w:szCs w:val="22"/>
            </w:rPr>
            <w:id w:val="1621259925"/>
            <w:placeholder>
              <w:docPart w:val="EC935BE4A83D40FC897F8CB904591DBB"/>
            </w:placeholder>
            <w:temporary/>
            <w:showingPlcHdr/>
            <w15:appearance w15:val="hidden"/>
          </w:sdtPr>
          <w:sdtEndPr>
            <w:rPr>
              <w:sz w:val="24"/>
              <w:szCs w:val="24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0346554B" w14:textId="77777777" w:rsidR="00C9238F" w:rsidRPr="00166035" w:rsidRDefault="00C96307" w:rsidP="00B903A1">
                <w:pPr>
                  <w:rPr>
                    <w:rFonts w:ascii="NexusSansPro" w:hAnsi="NexusSansPro" w:cs="NexusSansPro"/>
                    <w:sz w:val="24"/>
                    <w:szCs w:val="24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3C42E2CE" w14:textId="77777777" w:rsidR="00C9238F" w:rsidRPr="00B903A1" w:rsidRDefault="00C9238F" w:rsidP="00B903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C9238F" w:rsidRPr="00166035" w14:paraId="4693C24C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NexusSansPro" w:hAnsi="NexusSansPro" w:cs="NexusSansPro"/>
              <w:sz w:val="22"/>
              <w:szCs w:val="22"/>
            </w:rPr>
            <w:id w:val="-1470592894"/>
            <w:placeholder>
              <w:docPart w:val="B793C92B38D14DA4A7B2E746F0ABEBA6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47DE3234" w14:textId="77777777" w:rsidR="00C9238F" w:rsidRPr="00B903A1" w:rsidRDefault="00C96307" w:rsidP="00B903A1">
                <w:pPr>
                  <w:rPr>
                    <w:rFonts w:ascii="NexusSansPro" w:hAnsi="NexusSansPro" w:cs="NexusSansPro"/>
                    <w:sz w:val="22"/>
                    <w:szCs w:val="22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3238C2BE" w14:textId="77777777" w:rsidR="00C9238F" w:rsidRPr="00B903A1" w:rsidRDefault="00C9238F" w:rsidP="00B90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AA774C" w:rsidRPr="00166035" w14:paraId="5591F779" w14:textId="77777777" w:rsidTr="00B90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pct"/>
            <w:gridSpan w:val="2"/>
            <w:vAlign w:val="center"/>
          </w:tcPr>
          <w:p w14:paraId="5DB87C8E" w14:textId="4189C60A" w:rsidR="00AA774C" w:rsidRPr="00B903A1" w:rsidRDefault="00AA774C" w:rsidP="00B903A1">
            <w:pPr>
              <w:rPr>
                <w:rFonts w:ascii="NexusSansPro" w:hAnsi="NexusSansPro" w:cs="NexusSansPro"/>
                <w:sz w:val="22"/>
                <w:szCs w:val="22"/>
              </w:rPr>
            </w:pPr>
            <w:r w:rsidRPr="00B903A1">
              <w:rPr>
                <w:rFonts w:ascii="NexusSansPro" w:hAnsi="NexusSansPro" w:cs="NexusSansPro"/>
                <w:sz w:val="22"/>
                <w:szCs w:val="22"/>
              </w:rPr>
              <w:t>Job Title</w:t>
            </w:r>
          </w:p>
        </w:tc>
        <w:tc>
          <w:tcPr>
            <w:tcW w:w="3216" w:type="pct"/>
            <w:gridSpan w:val="2"/>
            <w:vAlign w:val="center"/>
          </w:tcPr>
          <w:p w14:paraId="098F3286" w14:textId="77777777" w:rsidR="00AA774C" w:rsidRPr="00B903A1" w:rsidRDefault="00AA774C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AA774C" w:rsidRPr="00166035" w14:paraId="0B6DFE99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pct"/>
            <w:gridSpan w:val="2"/>
            <w:vAlign w:val="center"/>
          </w:tcPr>
          <w:p w14:paraId="6EA8CA58" w14:textId="0FAC7202" w:rsidR="00AA774C" w:rsidRPr="00B903A1" w:rsidRDefault="00AA774C" w:rsidP="00B903A1">
            <w:pPr>
              <w:rPr>
                <w:rFonts w:ascii="NexusSansPro" w:hAnsi="NexusSansPro" w:cs="NexusSansPro"/>
                <w:sz w:val="22"/>
                <w:szCs w:val="22"/>
              </w:rPr>
            </w:pPr>
            <w:r w:rsidRPr="00B903A1">
              <w:rPr>
                <w:rFonts w:ascii="NexusSansPro" w:hAnsi="NexusSansPro" w:cs="NexusSansPro"/>
                <w:sz w:val="22"/>
                <w:szCs w:val="22"/>
              </w:rPr>
              <w:t>Department</w:t>
            </w:r>
          </w:p>
        </w:tc>
        <w:tc>
          <w:tcPr>
            <w:tcW w:w="3216" w:type="pct"/>
            <w:gridSpan w:val="2"/>
            <w:vAlign w:val="center"/>
          </w:tcPr>
          <w:p w14:paraId="5C678BE0" w14:textId="77777777" w:rsidR="00AA774C" w:rsidRPr="00B903A1" w:rsidRDefault="00AA774C" w:rsidP="00B90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AA774C" w:rsidRPr="00166035" w14:paraId="143BB754" w14:textId="77777777" w:rsidTr="00B903A1">
        <w:sdt>
          <w:sdtPr>
            <w:rPr>
              <w:rFonts w:ascii="NexusSansPro" w:hAnsi="NexusSansPro" w:cs="NexusSansPro"/>
              <w:sz w:val="22"/>
              <w:szCs w:val="22"/>
            </w:rPr>
            <w:id w:val="572943512"/>
            <w:placeholder>
              <w:docPart w:val="8CEB0BA259CA4CF598FC8F1D44D9D20F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2D91BE32" w14:textId="77777777" w:rsidR="00AA774C" w:rsidRPr="00B903A1" w:rsidRDefault="00AA774C" w:rsidP="00B903A1">
                <w:pPr>
                  <w:rPr>
                    <w:rFonts w:ascii="NexusSansPro" w:hAnsi="NexusSansPro" w:cs="NexusSansPro"/>
                    <w:sz w:val="22"/>
                    <w:szCs w:val="22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Address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01E63743" w14:textId="77777777" w:rsidR="00AA774C" w:rsidRDefault="00AA774C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  <w:p w14:paraId="50E16FB4" w14:textId="77777777" w:rsidR="00B903A1" w:rsidRDefault="00B903A1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  <w:p w14:paraId="21234A82" w14:textId="77777777" w:rsidR="00B903A1" w:rsidRDefault="00B903A1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  <w:p w14:paraId="4B3A3CCF" w14:textId="73871AFD" w:rsidR="00B903A1" w:rsidRPr="00B903A1" w:rsidRDefault="00B903A1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AA774C" w:rsidRPr="00166035" w14:paraId="6718C40C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NexusSansPro" w:hAnsi="NexusSansPro" w:cs="NexusSansPro"/>
              <w:sz w:val="22"/>
              <w:szCs w:val="22"/>
            </w:rPr>
            <w:id w:val="-521243642"/>
            <w:placeholder>
              <w:docPart w:val="86A28D5C5CCE4C3DBEEFB81ECB7775E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51F4DB18" w14:textId="77777777" w:rsidR="00AA774C" w:rsidRPr="00B903A1" w:rsidRDefault="00AA774C" w:rsidP="00B903A1">
                <w:pPr>
                  <w:rPr>
                    <w:rFonts w:ascii="NexusSansPro" w:hAnsi="NexusSansPro" w:cs="NexusSansPro"/>
                    <w:sz w:val="22"/>
                    <w:szCs w:val="22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39860FCB" w14:textId="77777777" w:rsidR="00AA774C" w:rsidRPr="00B903A1" w:rsidRDefault="00AA774C" w:rsidP="00B90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B903A1" w:rsidRPr="00166035" w14:paraId="47DEFC8F" w14:textId="77777777" w:rsidTr="00B903A1">
        <w:sdt>
          <w:sdtPr>
            <w:rPr>
              <w:rFonts w:ascii="NexusSansPro" w:hAnsi="NexusSansPro" w:cs="NexusSansPro"/>
              <w:sz w:val="22"/>
              <w:szCs w:val="22"/>
            </w:rPr>
            <w:id w:val="83577009"/>
            <w:placeholder>
              <w:docPart w:val="A0A7EAC465A340A3BAA10CFD033C7228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3C25F061" w14:textId="77777777" w:rsidR="00B903A1" w:rsidRPr="00B903A1" w:rsidRDefault="00B903A1" w:rsidP="00B903A1">
                <w:pPr>
                  <w:rPr>
                    <w:rFonts w:ascii="NexusSansPro" w:hAnsi="NexusSansPro" w:cs="NexusSansPro"/>
                    <w:sz w:val="22"/>
                    <w:szCs w:val="22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Home Phone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168381EC" w14:textId="46C0F8EC" w:rsidR="00B903A1" w:rsidRPr="00B903A1" w:rsidRDefault="00B903A1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AA774C" w:rsidRPr="00166035" w14:paraId="0600C1D5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NexusSansPro" w:hAnsi="NexusSansPro" w:cs="NexusSansPro"/>
              <w:sz w:val="22"/>
              <w:szCs w:val="22"/>
            </w:rPr>
            <w:id w:val="-965116832"/>
            <w:placeholder>
              <w:docPart w:val="BEE9AB36F70449E7B5A6D6F82434973D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4" w:type="pct"/>
                <w:gridSpan w:val="2"/>
                <w:vAlign w:val="center"/>
              </w:tcPr>
              <w:p w14:paraId="508BC686" w14:textId="77777777" w:rsidR="00AA774C" w:rsidRPr="00B903A1" w:rsidRDefault="00AA774C" w:rsidP="00B903A1">
                <w:pPr>
                  <w:rPr>
                    <w:rFonts w:ascii="NexusSansPro" w:hAnsi="NexusSansPro" w:cs="NexusSansPro"/>
                    <w:sz w:val="22"/>
                    <w:szCs w:val="22"/>
                  </w:rPr>
                </w:pPr>
                <w:r w:rsidRPr="00B903A1">
                  <w:rPr>
                    <w:rFonts w:ascii="NexusSansPro" w:hAnsi="NexusSansPro" w:cs="NexusSansPro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216" w:type="pct"/>
            <w:gridSpan w:val="2"/>
            <w:vAlign w:val="center"/>
          </w:tcPr>
          <w:p w14:paraId="1D4BF4F3" w14:textId="77777777" w:rsidR="00AA774C" w:rsidRPr="00B903A1" w:rsidRDefault="00AA774C" w:rsidP="00B90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sz w:val="24"/>
                <w:szCs w:val="24"/>
              </w:rPr>
            </w:pPr>
          </w:p>
        </w:tc>
      </w:tr>
      <w:tr w:rsidR="00166035" w:rsidRPr="00166035" w14:paraId="74ED5395" w14:textId="372F21B3" w:rsidTr="00B903A1">
        <w:trPr>
          <w:trHeight w:val="1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</w:tcPr>
          <w:p w14:paraId="4CEF1C92" w14:textId="353B499F" w:rsidR="00166035" w:rsidRPr="00166035" w:rsidRDefault="00166035" w:rsidP="00AA774C">
            <w:pPr>
              <w:spacing w:before="240"/>
              <w:rPr>
                <w:rFonts w:ascii="NexusSansPro" w:hAnsi="NexusSansPro" w:cs="NexusSansPro"/>
                <w:sz w:val="22"/>
                <w:szCs w:val="22"/>
              </w:rPr>
            </w:pPr>
            <w:r w:rsidRPr="00166035">
              <w:rPr>
                <w:rFonts w:ascii="NexusSansPro" w:hAnsi="NexusSansPro" w:cs="NexusSansPro"/>
                <w:sz w:val="22"/>
                <w:szCs w:val="22"/>
              </w:rPr>
              <w:t>Which of the follow best describes your job title?</w:t>
            </w:r>
          </w:p>
        </w:tc>
        <w:tc>
          <w:tcPr>
            <w:tcW w:w="1839" w:type="pct"/>
            <w:gridSpan w:val="2"/>
          </w:tcPr>
          <w:p w14:paraId="48827FD2" w14:textId="77777777" w:rsid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Professor</w:t>
            </w:r>
          </w:p>
          <w:p w14:paraId="6E654BEC" w14:textId="48447C72" w:rsid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Assistant Professor/Lecturer</w:t>
            </w:r>
          </w:p>
          <w:p w14:paraId="3623D0E9" w14:textId="77777777" w:rsidR="00166035" w:rsidRDefault="00166035" w:rsidP="0016603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Researcher</w:t>
            </w:r>
          </w:p>
          <w:p w14:paraId="6BA03F7C" w14:textId="35613CC6" w:rsidR="00166035" w:rsidRP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Corporate/General Manager</w:t>
            </w:r>
          </w:p>
          <w:p w14:paraId="5B7712CF" w14:textId="7D5EF405" w:rsidR="00166035" w:rsidRP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Sales/Marketing</w:t>
            </w:r>
          </w:p>
          <w:p w14:paraId="1310B4C0" w14:textId="0FBF2E47" w:rsid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Research Assistant</w:t>
            </w:r>
          </w:p>
          <w:p w14:paraId="02197688" w14:textId="46284CA2" w:rsidR="00166035" w:rsidRP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Consultant</w:t>
            </w:r>
          </w:p>
          <w:p w14:paraId="2ADFC2F6" w14:textId="02F2F1AF" w:rsidR="00166035" w:rsidRP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Retired/Unemployed</w:t>
            </w:r>
          </w:p>
        </w:tc>
        <w:tc>
          <w:tcPr>
            <w:tcW w:w="1748" w:type="pct"/>
          </w:tcPr>
          <w:p w14:paraId="7D93B197" w14:textId="77777777" w:rsid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Project Manager </w:t>
            </w:r>
          </w:p>
          <w:p w14:paraId="371AF0E2" w14:textId="08D56516" w:rsidR="00166035" w:rsidRPr="00166035" w:rsidRDefault="00166035" w:rsidP="00AA774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Materials/Process Engineer </w:t>
            </w:r>
          </w:p>
          <w:p w14:paraId="082201D9" w14:textId="77777777" w:rsidR="00166035" w:rsidRPr="00166035" w:rsidRDefault="00166035" w:rsidP="00D2520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Manufacturing Engineer </w:t>
            </w:r>
          </w:p>
          <w:p w14:paraId="6160FD18" w14:textId="4C813F6A" w:rsidR="00166035" w:rsidRDefault="00166035" w:rsidP="00D2520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Product Designer</w:t>
            </w:r>
          </w:p>
          <w:p w14:paraId="26DDE817" w14:textId="77777777" w:rsidR="00166035" w:rsidRDefault="00166035" w:rsidP="0016603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Student</w:t>
            </w:r>
          </w:p>
          <w:p w14:paraId="34E61CB9" w14:textId="4C43F48F" w:rsidR="00166035" w:rsidRPr="00166035" w:rsidRDefault="00166035" w:rsidP="0016603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Technician</w:t>
            </w:r>
          </w:p>
          <w:p w14:paraId="0C27FBA3" w14:textId="377DE603" w:rsidR="00166035" w:rsidRPr="00166035" w:rsidRDefault="00166035" w:rsidP="00D2520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Other</w:t>
            </w:r>
          </w:p>
        </w:tc>
      </w:tr>
      <w:tr w:rsidR="00166035" w:rsidRPr="00166035" w14:paraId="5B77C3AB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</w:tcPr>
          <w:p w14:paraId="5561D167" w14:textId="5F381FF8" w:rsidR="00166035" w:rsidRPr="00166035" w:rsidRDefault="00166035" w:rsidP="00D2520D">
            <w:pPr>
              <w:rPr>
                <w:rFonts w:ascii="NexusSansPro" w:hAnsi="NexusSansPro" w:cs="NexusSansPro"/>
                <w:b w:val="0"/>
                <w:sz w:val="22"/>
                <w:szCs w:val="22"/>
              </w:rPr>
            </w:pPr>
            <w:r w:rsidRPr="00166035">
              <w:rPr>
                <w:rFonts w:ascii="NexusSansPro" w:hAnsi="NexusSansPro" w:cs="NexusSansPro"/>
                <w:sz w:val="22"/>
                <w:szCs w:val="22"/>
              </w:rPr>
              <w:t>Which sector does your organization primarily serve?</w:t>
            </w:r>
          </w:p>
        </w:tc>
        <w:tc>
          <w:tcPr>
            <w:tcW w:w="1839" w:type="pct"/>
            <w:gridSpan w:val="2"/>
          </w:tcPr>
          <w:p w14:paraId="729336F4" w14:textId="77777777" w:rsid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Academic/Education </w:t>
            </w:r>
          </w:p>
          <w:p w14:paraId="567D90C4" w14:textId="20E0B36C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</w:t>
            </w:r>
            <w:r w:rsidRPr="00166035">
              <w:rPr>
                <w:rFonts w:ascii="NexusSansPro" w:hAnsi="NexusSansPro" w:cs="NexusSansPro"/>
                <w:sz w:val="16"/>
                <w:szCs w:val="24"/>
              </w:rPr>
              <w:t>Corrosion/Chemical Resistant Equipment</w:t>
            </w:r>
          </w:p>
          <w:p w14:paraId="7CB6C104" w14:textId="60BC145D" w:rsid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Research</w:t>
            </w:r>
          </w:p>
          <w:p w14:paraId="2A279E06" w14:textId="45D44DBA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Electrical / Electronic</w:t>
            </w:r>
          </w:p>
          <w:p w14:paraId="3BCF69FD" w14:textId="77777777" w:rsid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Agricultur</w:t>
            </w:r>
            <w:r>
              <w:rPr>
                <w:rFonts w:ascii="NexusSansPro" w:hAnsi="NexusSansPro" w:cs="NexusSansPro"/>
              </w:rPr>
              <w:t>e</w:t>
            </w:r>
          </w:p>
          <w:p w14:paraId="4CE61875" w14:textId="26D7B1DE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Energy</w:t>
            </w:r>
          </w:p>
          <w:p w14:paraId="1B2B5518" w14:textId="77777777" w:rsid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Aircraft/Aerospace</w:t>
            </w:r>
          </w:p>
          <w:p w14:paraId="324516E6" w14:textId="6B4D9A74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Industrial / General Engineering</w:t>
            </w:r>
          </w:p>
          <w:p w14:paraId="20E383E3" w14:textId="77777777" w:rsidR="00166035" w:rsidRDefault="00166035" w:rsidP="001660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Appliance Business Equipment </w:t>
            </w:r>
          </w:p>
          <w:p w14:paraId="60138533" w14:textId="72056136" w:rsidR="00166035" w:rsidRPr="00166035" w:rsidRDefault="00166035" w:rsidP="001660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Marine / Boat Building</w:t>
            </w:r>
          </w:p>
        </w:tc>
        <w:tc>
          <w:tcPr>
            <w:tcW w:w="1748" w:type="pct"/>
          </w:tcPr>
          <w:p w14:paraId="7D216F5C" w14:textId="68442772" w:rsidR="00166035" w:rsidRDefault="00166035" w:rsidP="001660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Automotive </w:t>
            </w:r>
          </w:p>
          <w:p w14:paraId="5D901FD1" w14:textId="06BA25D8" w:rsidR="00166035" w:rsidRDefault="00166035" w:rsidP="001660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Mass Transit / Rail</w:t>
            </w:r>
          </w:p>
          <w:p w14:paraId="0CED15FF" w14:textId="1BEFE77B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Construction/ Civil Engineering                   </w:t>
            </w: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Military Defense </w:t>
            </w:r>
          </w:p>
          <w:p w14:paraId="7D639FA7" w14:textId="654307C4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Consumer Products                                       </w:t>
            </w: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Water Supply &amp; Treatment</w:t>
            </w:r>
          </w:p>
          <w:p w14:paraId="7E718590" w14:textId="331F112A" w:rsidR="00166035" w:rsidRPr="00166035" w:rsidRDefault="00166035" w:rsidP="00D2520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Sports / Leisure                                              </w:t>
            </w: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Offshore Oil and Gas </w:t>
            </w:r>
          </w:p>
          <w:p w14:paraId="24AB520F" w14:textId="675004E9" w:rsidR="00166035" w:rsidRPr="00166035" w:rsidRDefault="00166035" w:rsidP="001660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b/>
                <w:sz w:val="8"/>
              </w:rPr>
            </w:pPr>
            <w:r w:rsidRPr="00166035">
              <w:rPr>
                <w:rFonts w:ascii="NexusSansPro" w:hAnsi="NexusSansPro" w:cs="NexusSansPro"/>
              </w:rPr>
              <w:sym w:font="Wingdings 2" w:char="F0A3"/>
            </w:r>
            <w:r w:rsidRPr="00166035">
              <w:rPr>
                <w:rFonts w:ascii="NexusSansPro" w:hAnsi="NexusSansPro" w:cs="NexusSansPro"/>
              </w:rPr>
              <w:t xml:space="preserve"> Other</w:t>
            </w:r>
          </w:p>
        </w:tc>
      </w:tr>
      <w:tr w:rsidR="00D2520D" w:rsidRPr="00166035" w14:paraId="6DCE5747" w14:textId="77777777" w:rsidTr="00B90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pct"/>
            <w:gridSpan w:val="2"/>
            <w:vAlign w:val="center"/>
          </w:tcPr>
          <w:p w14:paraId="2C71994B" w14:textId="61D496A9" w:rsidR="00D2520D" w:rsidRPr="00B903A1" w:rsidRDefault="0006040E" w:rsidP="00B903A1">
            <w:pPr>
              <w:rPr>
                <w:rFonts w:ascii="NexusSansPro" w:hAnsi="NexusSansPro" w:cs="NexusSansPro"/>
                <w:sz w:val="22"/>
                <w:szCs w:val="22"/>
              </w:rPr>
            </w:pPr>
            <w:r w:rsidRPr="00B903A1">
              <w:rPr>
                <w:rFonts w:ascii="NexusSansPro" w:hAnsi="NexusSansPro" w:cs="NexusSansPro"/>
                <w:sz w:val="22"/>
                <w:szCs w:val="22"/>
              </w:rPr>
              <w:t>Name of Lab</w:t>
            </w:r>
            <w:r w:rsidR="00B903A1" w:rsidRPr="00B903A1">
              <w:rPr>
                <w:rFonts w:ascii="NexusSansPro" w:hAnsi="NexusSansPro" w:cs="NexusSansPro"/>
                <w:sz w:val="22"/>
                <w:szCs w:val="22"/>
              </w:rPr>
              <w:t>’</w:t>
            </w:r>
            <w:r w:rsidRPr="00B903A1">
              <w:rPr>
                <w:rFonts w:ascii="NexusSansPro" w:hAnsi="NexusSansPro" w:cs="NexusSansPro"/>
                <w:sz w:val="22"/>
                <w:szCs w:val="22"/>
              </w:rPr>
              <w:t>s Group Leader</w:t>
            </w:r>
          </w:p>
        </w:tc>
        <w:tc>
          <w:tcPr>
            <w:tcW w:w="3216" w:type="pct"/>
            <w:gridSpan w:val="2"/>
            <w:vAlign w:val="center"/>
          </w:tcPr>
          <w:p w14:paraId="1D129AEE" w14:textId="77777777" w:rsidR="00D2520D" w:rsidRPr="00B903A1" w:rsidRDefault="00D2520D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2"/>
                <w:szCs w:val="22"/>
              </w:rPr>
            </w:pPr>
          </w:p>
        </w:tc>
      </w:tr>
      <w:tr w:rsidR="00D2520D" w:rsidRPr="00166035" w14:paraId="0FAEFF29" w14:textId="77777777" w:rsidTr="00B90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pct"/>
            <w:gridSpan w:val="2"/>
            <w:vAlign w:val="center"/>
          </w:tcPr>
          <w:p w14:paraId="1FF72F30" w14:textId="497CFE53" w:rsidR="00D2520D" w:rsidRPr="00B903A1" w:rsidRDefault="0006040E" w:rsidP="00B903A1">
            <w:pPr>
              <w:rPr>
                <w:rFonts w:ascii="NexusSansPro" w:hAnsi="NexusSansPro" w:cs="NexusSansPro"/>
                <w:sz w:val="22"/>
                <w:szCs w:val="22"/>
              </w:rPr>
            </w:pPr>
            <w:r w:rsidRPr="00B903A1">
              <w:rPr>
                <w:rFonts w:ascii="NexusSansPro" w:hAnsi="NexusSansPro" w:cs="NexusSansPro"/>
                <w:sz w:val="22"/>
                <w:szCs w:val="22"/>
              </w:rPr>
              <w:t>Home institution of lab</w:t>
            </w:r>
          </w:p>
        </w:tc>
        <w:tc>
          <w:tcPr>
            <w:tcW w:w="3216" w:type="pct"/>
            <w:gridSpan w:val="2"/>
            <w:vAlign w:val="center"/>
          </w:tcPr>
          <w:p w14:paraId="68DA0998" w14:textId="77777777" w:rsidR="00D2520D" w:rsidRPr="00B903A1" w:rsidRDefault="00D2520D" w:rsidP="00B90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xusSansPro" w:hAnsi="NexusSansPro" w:cs="NexusSansPro"/>
                <w:b/>
                <w:bCs/>
                <w:sz w:val="22"/>
                <w:szCs w:val="22"/>
              </w:rPr>
            </w:pPr>
          </w:p>
        </w:tc>
      </w:tr>
      <w:tr w:rsidR="00D2520D" w:rsidRPr="00166035" w14:paraId="6B8D65D1" w14:textId="77777777" w:rsidTr="00B90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pct"/>
            <w:gridSpan w:val="2"/>
            <w:vAlign w:val="center"/>
          </w:tcPr>
          <w:p w14:paraId="477F93CC" w14:textId="1C64C7E4" w:rsidR="00D2520D" w:rsidRPr="00B903A1" w:rsidRDefault="0006040E" w:rsidP="00B903A1">
            <w:pPr>
              <w:rPr>
                <w:rFonts w:ascii="NexusSansPro" w:hAnsi="NexusSansPro" w:cs="NexusSansPro"/>
                <w:sz w:val="22"/>
                <w:szCs w:val="22"/>
              </w:rPr>
            </w:pPr>
            <w:r w:rsidRPr="00B903A1">
              <w:rPr>
                <w:rFonts w:ascii="NexusSansPro" w:hAnsi="NexusSansPro" w:cs="NexusSansPro"/>
                <w:sz w:val="22"/>
                <w:szCs w:val="22"/>
              </w:rPr>
              <w:t xml:space="preserve">Contact email address for lab </w:t>
            </w:r>
          </w:p>
        </w:tc>
        <w:tc>
          <w:tcPr>
            <w:tcW w:w="3216" w:type="pct"/>
            <w:gridSpan w:val="2"/>
            <w:vAlign w:val="center"/>
          </w:tcPr>
          <w:p w14:paraId="0455D307" w14:textId="77777777" w:rsidR="00D2520D" w:rsidRPr="00B903A1" w:rsidRDefault="00D2520D" w:rsidP="00B90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xusSansPro" w:hAnsi="NexusSansPro" w:cs="NexusSansPro"/>
                <w:sz w:val="22"/>
                <w:szCs w:val="22"/>
              </w:rPr>
            </w:pPr>
          </w:p>
        </w:tc>
      </w:tr>
    </w:tbl>
    <w:p w14:paraId="20D7CAA9" w14:textId="25774EC3" w:rsidR="00C9238F" w:rsidRDefault="00C9238F" w:rsidP="00AF6BFE">
      <w:pPr>
        <w:pStyle w:val="NoSpacing"/>
      </w:pPr>
    </w:p>
    <w:p w14:paraId="6D156109" w14:textId="68387A12" w:rsidR="0006040E" w:rsidRPr="0006040E" w:rsidRDefault="0006040E" w:rsidP="0006040E">
      <w:pPr>
        <w:tabs>
          <w:tab w:val="left" w:pos="7700"/>
        </w:tabs>
      </w:pPr>
      <w:r>
        <w:tab/>
      </w:r>
    </w:p>
    <w:sectPr w:rsidR="0006040E" w:rsidRPr="0006040E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3EC2C" w14:textId="77777777" w:rsidR="00AA774C" w:rsidRDefault="00AA774C" w:rsidP="00C9238F">
      <w:pPr>
        <w:spacing w:after="0" w:line="240" w:lineRule="auto"/>
      </w:pPr>
      <w:r>
        <w:separator/>
      </w:r>
    </w:p>
  </w:endnote>
  <w:endnote w:type="continuationSeparator" w:id="0">
    <w:p w14:paraId="4157543F" w14:textId="77777777" w:rsidR="00AA774C" w:rsidRDefault="00AA774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2C00FD-1470-47C6-9A23-6DCBAF761416}"/>
    <w:embedBold r:id="rId2" w:fontKey="{B2549CDD-509A-4B81-A498-FD0431A3CE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51CA5CD-5A1F-46AE-975C-42D81692FD73}"/>
    <w:embedBold r:id="rId4" w:fontKey="{F674FC5F-433A-43D7-A6C2-C8A7E1E92840}"/>
    <w:embedItalic r:id="rId5" w:fontKey="{F44078A5-5E7C-4BF5-A020-06FE66D7B6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786F3F-A871-4935-8C3F-D8D9722E94DE}"/>
  </w:font>
  <w:font w:name="NexusSansPro">
    <w:panose1 w:val="020B0504030101020102"/>
    <w:charset w:val="00"/>
    <w:family w:val="swiss"/>
    <w:notTrueType/>
    <w:pitch w:val="variable"/>
    <w:sig w:usb0="A00000FF" w:usb1="5000E47B" w:usb2="00000008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FB40822-ACF8-47B9-B27E-E8DB3E8DC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EF85D" w14:textId="77777777" w:rsidR="00B903A1" w:rsidRDefault="00B903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C728F" w14:textId="2F6EDBBC" w:rsidR="00576892" w:rsidRPr="00166035" w:rsidRDefault="00166035" w:rsidP="00003212">
    <w:pPr>
      <w:pStyle w:val="NoSpacing"/>
      <w:rPr>
        <w:rFonts w:ascii="NexusSansPro" w:hAnsi="NexusSansPro" w:cs="NexusSansPro"/>
        <w:lang w:val="en-GB"/>
      </w:rPr>
    </w:pPr>
    <w:r w:rsidRPr="00166035">
      <w:rPr>
        <w:rFonts w:ascii="NexusSansPro" w:hAnsi="NexusSansPro" w:cs="NexusSansPro"/>
        <w:lang w:val="en-GB"/>
      </w:rPr>
      <w:t xml:space="preserve">Once completed, please send this form to </w:t>
    </w:r>
    <w:hyperlink r:id="rId1" w:history="1">
      <w:r w:rsidRPr="00166035">
        <w:rPr>
          <w:rStyle w:val="Hyperlink"/>
          <w:rFonts w:ascii="NexusSansPro" w:hAnsi="NexusSansPro" w:cs="NexusSansPro"/>
          <w:lang w:val="en-GB"/>
        </w:rPr>
        <w:t>C.Miorelli@elsevier.com</w:t>
      </w:r>
    </w:hyperlink>
    <w:r w:rsidRPr="00166035">
      <w:rPr>
        <w:rFonts w:ascii="NexusSansPro" w:hAnsi="NexusSansPro" w:cs="NexusSansPro"/>
        <w:lang w:val="en-GB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639CE" w14:textId="77777777" w:rsidR="00B903A1" w:rsidRDefault="00B903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6728A" w14:textId="77777777" w:rsidR="00AA774C" w:rsidRDefault="00AA774C" w:rsidP="00C9238F">
      <w:pPr>
        <w:spacing w:after="0" w:line="240" w:lineRule="auto"/>
      </w:pPr>
      <w:r>
        <w:separator/>
      </w:r>
    </w:p>
  </w:footnote>
  <w:footnote w:type="continuationSeparator" w:id="0">
    <w:p w14:paraId="7EA5E2DB" w14:textId="77777777" w:rsidR="00AA774C" w:rsidRDefault="00AA774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8340A" w14:textId="77777777" w:rsidR="00B903A1" w:rsidRDefault="00B903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9" w:type="dxa"/>
      <w:shd w:val="clear" w:color="auto" w:fill="AEAAAA" w:themeFill="background2" w:themeFillShade="BF"/>
      <w:tblLook w:val="04A0" w:firstRow="1" w:lastRow="0" w:firstColumn="1" w:lastColumn="0" w:noHBand="0" w:noVBand="1"/>
    </w:tblPr>
    <w:tblGrid>
      <w:gridCol w:w="9639"/>
    </w:tblGrid>
    <w:tr w:rsidR="00166035" w:rsidRPr="00166035" w14:paraId="21CBEF19" w14:textId="77777777" w:rsidTr="00166035">
      <w:trPr>
        <w:trHeight w:val="990"/>
      </w:trPr>
      <w:tc>
        <w:tcPr>
          <w:tcW w:w="9639" w:type="dxa"/>
          <w:shd w:val="clear" w:color="auto" w:fill="AEAAAA" w:themeFill="background2" w:themeFillShade="BF"/>
          <w:vAlign w:val="center"/>
        </w:tcPr>
        <w:p w14:paraId="2B2ABE1C" w14:textId="1C4BD546" w:rsidR="00166035" w:rsidRPr="00166035" w:rsidRDefault="00166035" w:rsidP="00576892">
          <w:pPr>
            <w:tabs>
              <w:tab w:val="center" w:pos="4680"/>
              <w:tab w:val="right" w:pos="9360"/>
            </w:tabs>
            <w:spacing w:after="0"/>
            <w:rPr>
              <w:rFonts w:ascii="NexusSansPro" w:eastAsia="Calibri" w:hAnsi="NexusSansPro" w:cs="NexusSansPro"/>
              <w:b/>
              <w:noProof/>
              <w:color w:val="FFFFFF" w:themeColor="background1"/>
              <w:sz w:val="44"/>
              <w:szCs w:val="24"/>
            </w:rPr>
          </w:pPr>
          <w:r w:rsidRPr="00166035">
            <w:rPr>
              <w:rFonts w:ascii="NexusSansPro" w:eastAsia="Calibri" w:hAnsi="NexusSansPro" w:cs="NexusSansPro"/>
              <w:b/>
              <w:noProof/>
              <w:color w:val="FFFFFF" w:themeColor="background1"/>
              <w:sz w:val="44"/>
              <w:szCs w:val="24"/>
            </w:rPr>
            <w:t>Lab Profile Form</w:t>
          </w:r>
        </w:p>
      </w:tc>
    </w:tr>
  </w:tbl>
  <w:p w14:paraId="27A04B08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B4DA8" w14:textId="77777777" w:rsidR="00B903A1" w:rsidRDefault="00B903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4C"/>
    <w:rsid w:val="00003212"/>
    <w:rsid w:val="00052382"/>
    <w:rsid w:val="0006040E"/>
    <w:rsid w:val="0006568A"/>
    <w:rsid w:val="00065A07"/>
    <w:rsid w:val="00076F0F"/>
    <w:rsid w:val="00084253"/>
    <w:rsid w:val="000D1F49"/>
    <w:rsid w:val="00166035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A774C"/>
    <w:rsid w:val="00AF6BFE"/>
    <w:rsid w:val="00B903A1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2520D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0E91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table" w:styleId="TableGridLight">
    <w:name w:val="Grid Table Light"/>
    <w:basedOn w:val="TableNormal"/>
    <w:uiPriority w:val="40"/>
    <w:rsid w:val="00AA77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AA77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AA77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A77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rsid w:val="00166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.Miorelli@elsevier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orellic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935BE4A83D40FC897F8CB904591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912D1-2066-457A-9CA4-991A6D5FA445}"/>
      </w:docPartPr>
      <w:docPartBody>
        <w:p w:rsidR="00B97C4E" w:rsidRDefault="0081544A">
          <w:pPr>
            <w:pStyle w:val="EC935BE4A83D40FC897F8CB904591DBB"/>
          </w:pPr>
          <w:r w:rsidRPr="00576892">
            <w:t>First Name</w:t>
          </w:r>
        </w:p>
      </w:docPartBody>
    </w:docPart>
    <w:docPart>
      <w:docPartPr>
        <w:name w:val="B793C92B38D14DA4A7B2E746F0ABE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25AC2-81BC-45F7-8B79-47F8E0F7C7E1}"/>
      </w:docPartPr>
      <w:docPartBody>
        <w:p w:rsidR="00B97C4E" w:rsidRDefault="0081544A">
          <w:pPr>
            <w:pStyle w:val="B793C92B38D14DA4A7B2E746F0ABEBA6"/>
          </w:pPr>
          <w:r w:rsidRPr="00576892">
            <w:t>Last Name</w:t>
          </w:r>
        </w:p>
      </w:docPartBody>
    </w:docPart>
    <w:docPart>
      <w:docPartPr>
        <w:name w:val="8CEB0BA259CA4CF598FC8F1D44D9D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0FDB0-36E9-4A5D-92B4-1B568440DED9}"/>
      </w:docPartPr>
      <w:docPartBody>
        <w:p w:rsidR="00B97C4E" w:rsidRDefault="0081544A" w:rsidP="0081544A">
          <w:pPr>
            <w:pStyle w:val="8CEB0BA259CA4CF598FC8F1D44D9D20F"/>
          </w:pPr>
          <w:r w:rsidRPr="00576892">
            <w:t>Address</w:t>
          </w:r>
        </w:p>
      </w:docPartBody>
    </w:docPart>
    <w:docPart>
      <w:docPartPr>
        <w:name w:val="86A28D5C5CCE4C3DBEEFB81ECB777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E69FA-0223-470E-B2E3-ECF11E02F165}"/>
      </w:docPartPr>
      <w:docPartBody>
        <w:p w:rsidR="00B97C4E" w:rsidRDefault="0081544A" w:rsidP="0081544A">
          <w:pPr>
            <w:pStyle w:val="86A28D5C5CCE4C3DBEEFB81ECB7775E8"/>
          </w:pPr>
          <w:r w:rsidRPr="00576892">
            <w:t>City/State/Zip</w:t>
          </w:r>
        </w:p>
      </w:docPartBody>
    </w:docPart>
    <w:docPart>
      <w:docPartPr>
        <w:name w:val="BEE9AB36F70449E7B5A6D6F824349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85353-3400-4177-AFFE-101918CA8B0C}"/>
      </w:docPartPr>
      <w:docPartBody>
        <w:p w:rsidR="00B97C4E" w:rsidRDefault="0081544A" w:rsidP="0081544A">
          <w:pPr>
            <w:pStyle w:val="BEE9AB36F70449E7B5A6D6F82434973D"/>
          </w:pPr>
          <w:r w:rsidRPr="00576892">
            <w:t>Email</w:t>
          </w:r>
        </w:p>
      </w:docPartBody>
    </w:docPart>
    <w:docPart>
      <w:docPartPr>
        <w:name w:val="A0A7EAC465A340A3BAA10CFD033C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CB10D-26B1-49C9-A0E3-6F692BBA1722}"/>
      </w:docPartPr>
      <w:docPartBody>
        <w:p w:rsidR="00000000" w:rsidRDefault="00B97C4E" w:rsidP="00B97C4E">
          <w:pPr>
            <w:pStyle w:val="A0A7EAC465A340A3BAA10CFD033C7228"/>
          </w:pPr>
          <w:r>
            <w:t xml:space="preserve">Home </w:t>
          </w:r>
          <w:r w:rsidRPr="00576892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exusSansPro">
    <w:panose1 w:val="020B0504030101020102"/>
    <w:charset w:val="00"/>
    <w:family w:val="swiss"/>
    <w:notTrueType/>
    <w:pitch w:val="variable"/>
    <w:sig w:usb0="A00000FF" w:usb1="5000E47B" w:usb2="00000008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4A"/>
    <w:rsid w:val="0081544A"/>
    <w:rsid w:val="00B9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935BE4A83D40FC897F8CB904591DBB">
    <w:name w:val="EC935BE4A83D40FC897F8CB904591DBB"/>
  </w:style>
  <w:style w:type="paragraph" w:customStyle="1" w:styleId="B793C92B38D14DA4A7B2E746F0ABEBA6">
    <w:name w:val="B793C92B38D14DA4A7B2E746F0ABEBA6"/>
  </w:style>
  <w:style w:type="paragraph" w:customStyle="1" w:styleId="241643AD9688407AA9E7B8F499DB620F">
    <w:name w:val="241643AD9688407AA9E7B8F499DB620F"/>
  </w:style>
  <w:style w:type="paragraph" w:customStyle="1" w:styleId="3ED8EF72EC9B44E6A697DB93150E8F1E">
    <w:name w:val="3ED8EF72EC9B44E6A697DB93150E8F1E"/>
  </w:style>
  <w:style w:type="paragraph" w:customStyle="1" w:styleId="A0C679F0FEF1409C9FD13791FD667E09">
    <w:name w:val="A0C679F0FEF1409C9FD13791FD667E09"/>
  </w:style>
  <w:style w:type="paragraph" w:customStyle="1" w:styleId="09C0BA054F9D4EF58EC535473C3AC070">
    <w:name w:val="09C0BA054F9D4EF58EC535473C3AC070"/>
  </w:style>
  <w:style w:type="paragraph" w:customStyle="1" w:styleId="8CD1622A7C3B490A9383135CB5B15E73">
    <w:name w:val="8CD1622A7C3B490A9383135CB5B15E73"/>
  </w:style>
  <w:style w:type="paragraph" w:customStyle="1" w:styleId="59A40AC2ED9D4E4C97905B5D9203F07A">
    <w:name w:val="59A40AC2ED9D4E4C97905B5D9203F07A"/>
  </w:style>
  <w:style w:type="paragraph" w:customStyle="1" w:styleId="EFF152714DB04F44A5B612AC4BE209E5">
    <w:name w:val="EFF152714DB04F44A5B612AC4BE209E5"/>
  </w:style>
  <w:style w:type="paragraph" w:customStyle="1" w:styleId="FDE194D0E05541D692748D7B593595FB">
    <w:name w:val="FDE194D0E05541D692748D7B593595FB"/>
  </w:style>
  <w:style w:type="paragraph" w:customStyle="1" w:styleId="06318DC12D2840B3B987B1049F117B81">
    <w:name w:val="06318DC12D2840B3B987B1049F117B81"/>
  </w:style>
  <w:style w:type="character" w:styleId="PlaceholderText">
    <w:name w:val="Placeholder Text"/>
    <w:basedOn w:val="DefaultParagraphFont"/>
    <w:uiPriority w:val="99"/>
    <w:semiHidden/>
    <w:rsid w:val="0081544A"/>
    <w:rPr>
      <w:color w:val="808080"/>
    </w:rPr>
  </w:style>
  <w:style w:type="paragraph" w:customStyle="1" w:styleId="EF7FF4B4D59D45CA980B18F438E297FD">
    <w:name w:val="EF7FF4B4D59D45CA980B18F438E297FD"/>
  </w:style>
  <w:style w:type="paragraph" w:customStyle="1" w:styleId="1390E4D2BBC3406ABF9C7ECC1F7A2085">
    <w:name w:val="1390E4D2BBC3406ABF9C7ECC1F7A2085"/>
  </w:style>
  <w:style w:type="paragraph" w:customStyle="1" w:styleId="469CF1D7316C49D499A0E288477B4059">
    <w:name w:val="469CF1D7316C49D499A0E288477B4059"/>
  </w:style>
  <w:style w:type="paragraph" w:customStyle="1" w:styleId="4FDB37A7003B4A29A89C8B7E43641391">
    <w:name w:val="4FDB37A7003B4A29A89C8B7E43641391"/>
    <w:rsid w:val="0081544A"/>
  </w:style>
  <w:style w:type="paragraph" w:customStyle="1" w:styleId="A00DA68B27AA4E95B1E3A13844996201">
    <w:name w:val="A00DA68B27AA4E95B1E3A13844996201"/>
    <w:rsid w:val="0081544A"/>
  </w:style>
  <w:style w:type="paragraph" w:customStyle="1" w:styleId="AAAA58080D7F4235A6AF88D78128FB74">
    <w:name w:val="AAAA58080D7F4235A6AF88D78128FB74"/>
    <w:rsid w:val="0081544A"/>
  </w:style>
  <w:style w:type="paragraph" w:customStyle="1" w:styleId="9943F27C54654CDCBF94E06FF045C28D">
    <w:name w:val="9943F27C54654CDCBF94E06FF045C28D"/>
    <w:rsid w:val="0081544A"/>
  </w:style>
  <w:style w:type="paragraph" w:customStyle="1" w:styleId="15CC6291DFB54A85BDCD860A5A6C2A0D">
    <w:name w:val="15CC6291DFB54A85BDCD860A5A6C2A0D"/>
    <w:rsid w:val="0081544A"/>
  </w:style>
  <w:style w:type="paragraph" w:customStyle="1" w:styleId="DA6300AA475E46F38CDD1E6BD65B236E">
    <w:name w:val="DA6300AA475E46F38CDD1E6BD65B236E"/>
    <w:rsid w:val="0081544A"/>
  </w:style>
  <w:style w:type="paragraph" w:customStyle="1" w:styleId="C7B557EE9472420DB9BF8D42BF68E2E5">
    <w:name w:val="C7B557EE9472420DB9BF8D42BF68E2E5"/>
    <w:rsid w:val="0081544A"/>
  </w:style>
  <w:style w:type="paragraph" w:customStyle="1" w:styleId="2F0D2E5ED11A4F5D813C6A8B78E3F0AD">
    <w:name w:val="2F0D2E5ED11A4F5D813C6A8B78E3F0AD"/>
    <w:rsid w:val="0081544A"/>
  </w:style>
  <w:style w:type="paragraph" w:customStyle="1" w:styleId="2B591F21C235486BA79C0AFEBBE08ADC">
    <w:name w:val="2B591F21C235486BA79C0AFEBBE08ADC"/>
    <w:rsid w:val="0081544A"/>
  </w:style>
  <w:style w:type="paragraph" w:customStyle="1" w:styleId="53DAAF39233B4CE5B4F318837356AD5A">
    <w:name w:val="53DAAF39233B4CE5B4F318837356AD5A"/>
    <w:rsid w:val="0081544A"/>
  </w:style>
  <w:style w:type="paragraph" w:customStyle="1" w:styleId="F574499C30BE46129F1E687B974E0C94">
    <w:name w:val="F574499C30BE46129F1E687B974E0C94"/>
    <w:rsid w:val="0081544A"/>
  </w:style>
  <w:style w:type="paragraph" w:customStyle="1" w:styleId="373589BE4F11425FBAF9030477E20135">
    <w:name w:val="373589BE4F11425FBAF9030477E20135"/>
    <w:rsid w:val="0081544A"/>
  </w:style>
  <w:style w:type="paragraph" w:customStyle="1" w:styleId="746EAE75F6914E2380658058F3D2D6B1">
    <w:name w:val="746EAE75F6914E2380658058F3D2D6B1"/>
    <w:rsid w:val="0081544A"/>
  </w:style>
  <w:style w:type="paragraph" w:customStyle="1" w:styleId="3D3E3E3C6D094FC6B75BDDB1158EABC5">
    <w:name w:val="3D3E3E3C6D094FC6B75BDDB1158EABC5"/>
    <w:rsid w:val="0081544A"/>
  </w:style>
  <w:style w:type="paragraph" w:customStyle="1" w:styleId="8CEB0BA259CA4CF598FC8F1D44D9D20F">
    <w:name w:val="8CEB0BA259CA4CF598FC8F1D44D9D20F"/>
    <w:rsid w:val="0081544A"/>
  </w:style>
  <w:style w:type="paragraph" w:customStyle="1" w:styleId="86A28D5C5CCE4C3DBEEFB81ECB7775E8">
    <w:name w:val="86A28D5C5CCE4C3DBEEFB81ECB7775E8"/>
    <w:rsid w:val="0081544A"/>
  </w:style>
  <w:style w:type="paragraph" w:customStyle="1" w:styleId="E494DD5358FF416BAC78556B86256021">
    <w:name w:val="E494DD5358FF416BAC78556B86256021"/>
    <w:rsid w:val="0081544A"/>
  </w:style>
  <w:style w:type="paragraph" w:customStyle="1" w:styleId="19342959205544938F36C274F9A15399">
    <w:name w:val="19342959205544938F36C274F9A15399"/>
    <w:rsid w:val="0081544A"/>
  </w:style>
  <w:style w:type="paragraph" w:customStyle="1" w:styleId="BEE9AB36F70449E7B5A6D6F82434973D">
    <w:name w:val="BEE9AB36F70449E7B5A6D6F82434973D"/>
    <w:rsid w:val="0081544A"/>
  </w:style>
  <w:style w:type="paragraph" w:customStyle="1" w:styleId="83ACCABC66634EF881CD1E604DFBD607">
    <w:name w:val="83ACCABC66634EF881CD1E604DFBD607"/>
    <w:rsid w:val="0081544A"/>
  </w:style>
  <w:style w:type="paragraph" w:customStyle="1" w:styleId="6BF7E6057E104B68AAF2C9FB37584F46">
    <w:name w:val="6BF7E6057E104B68AAF2C9FB37584F46"/>
    <w:rsid w:val="0081544A"/>
  </w:style>
  <w:style w:type="paragraph" w:customStyle="1" w:styleId="A9A8BB9342714B378C7545A1E4D5C851">
    <w:name w:val="A9A8BB9342714B378C7545A1E4D5C851"/>
    <w:rsid w:val="0081544A"/>
  </w:style>
  <w:style w:type="paragraph" w:customStyle="1" w:styleId="9A4FFFAEF7CD42D184203AD36AF04F59">
    <w:name w:val="9A4FFFAEF7CD42D184203AD36AF04F59"/>
    <w:rsid w:val="0081544A"/>
  </w:style>
  <w:style w:type="paragraph" w:customStyle="1" w:styleId="E2E832F44A7F4633B31968BD307A4457">
    <w:name w:val="E2E832F44A7F4633B31968BD307A4457"/>
    <w:rsid w:val="0081544A"/>
  </w:style>
  <w:style w:type="paragraph" w:customStyle="1" w:styleId="5DF47994A2C5405796CB265E78240DF4">
    <w:name w:val="5DF47994A2C5405796CB265E78240DF4"/>
    <w:rsid w:val="0081544A"/>
  </w:style>
  <w:style w:type="paragraph" w:customStyle="1" w:styleId="A0EDDE4137494ECDA94CDE0D2F0CCDD1">
    <w:name w:val="A0EDDE4137494ECDA94CDE0D2F0CCDD1"/>
    <w:rsid w:val="0081544A"/>
  </w:style>
  <w:style w:type="paragraph" w:customStyle="1" w:styleId="7984A1EF4B0F45F7BEE889D3A9E01C1A">
    <w:name w:val="7984A1EF4B0F45F7BEE889D3A9E01C1A"/>
    <w:rsid w:val="0081544A"/>
  </w:style>
  <w:style w:type="paragraph" w:customStyle="1" w:styleId="808F89E3E73C42D6834EEB6241951CE7">
    <w:name w:val="808F89E3E73C42D6834EEB6241951CE7"/>
    <w:rsid w:val="0081544A"/>
  </w:style>
  <w:style w:type="paragraph" w:customStyle="1" w:styleId="AC72629FDAD5472EB8A0288CC4F9EFAE">
    <w:name w:val="AC72629FDAD5472EB8A0288CC4F9EFAE"/>
    <w:rsid w:val="0081544A"/>
  </w:style>
  <w:style w:type="paragraph" w:customStyle="1" w:styleId="2D614BB099704313B60901C9AF6DF07A">
    <w:name w:val="2D614BB099704313B60901C9AF6DF07A"/>
    <w:rsid w:val="0081544A"/>
  </w:style>
  <w:style w:type="paragraph" w:customStyle="1" w:styleId="3364E9945C064004B4DC357AFD270206">
    <w:name w:val="3364E9945C064004B4DC357AFD270206"/>
    <w:rsid w:val="0081544A"/>
  </w:style>
  <w:style w:type="paragraph" w:customStyle="1" w:styleId="8C96C3723D4F4F848C42F5A42F9116F0">
    <w:name w:val="8C96C3723D4F4F848C42F5A42F9116F0"/>
    <w:rsid w:val="0081544A"/>
  </w:style>
  <w:style w:type="paragraph" w:customStyle="1" w:styleId="E80EEA8F2E814521822C2DFF335842EE">
    <w:name w:val="E80EEA8F2E814521822C2DFF335842EE"/>
    <w:rsid w:val="0081544A"/>
  </w:style>
  <w:style w:type="paragraph" w:customStyle="1" w:styleId="56C94E95F6C845FDA0B8C2B3D6FDB2FD">
    <w:name w:val="56C94E95F6C845FDA0B8C2B3D6FDB2FD"/>
    <w:rsid w:val="0081544A"/>
  </w:style>
  <w:style w:type="paragraph" w:customStyle="1" w:styleId="923AADFB60D34745A8C5B68F978D0471">
    <w:name w:val="923AADFB60D34745A8C5B68F978D0471"/>
    <w:rsid w:val="0081544A"/>
  </w:style>
  <w:style w:type="paragraph" w:customStyle="1" w:styleId="164C4AED546643DAB249C1AE3E6BC095">
    <w:name w:val="164C4AED546643DAB249C1AE3E6BC095"/>
    <w:rsid w:val="0081544A"/>
  </w:style>
  <w:style w:type="paragraph" w:customStyle="1" w:styleId="01FB804DFC7C47DDB94648AE32CC9FC1">
    <w:name w:val="01FB804DFC7C47DDB94648AE32CC9FC1"/>
    <w:rsid w:val="0081544A"/>
  </w:style>
  <w:style w:type="paragraph" w:customStyle="1" w:styleId="EC885BB2EC744B6C8EC27D32B7C7EF7F">
    <w:name w:val="EC885BB2EC744B6C8EC27D32B7C7EF7F"/>
    <w:rsid w:val="0081544A"/>
  </w:style>
  <w:style w:type="paragraph" w:customStyle="1" w:styleId="580E357CB9864B46BD19176C5AE24229">
    <w:name w:val="580E357CB9864B46BD19176C5AE24229"/>
    <w:rsid w:val="0081544A"/>
  </w:style>
  <w:style w:type="paragraph" w:customStyle="1" w:styleId="0074B2C445CF4E88BC1530066081023C">
    <w:name w:val="0074B2C445CF4E88BC1530066081023C"/>
    <w:rsid w:val="0081544A"/>
  </w:style>
  <w:style w:type="paragraph" w:customStyle="1" w:styleId="5CFFEA1DE3274C6A8BC6897FF0A83D7C">
    <w:name w:val="5CFFEA1DE3274C6A8BC6897FF0A83D7C"/>
    <w:rsid w:val="0081544A"/>
  </w:style>
  <w:style w:type="paragraph" w:customStyle="1" w:styleId="03082D6565FA4588A4A79D62800CD95F">
    <w:name w:val="03082D6565FA4588A4A79D62800CD95F"/>
    <w:rsid w:val="0081544A"/>
  </w:style>
  <w:style w:type="paragraph" w:customStyle="1" w:styleId="FD6B76CF860A460ABC3E564A69B7265E">
    <w:name w:val="FD6B76CF860A460ABC3E564A69B7265E"/>
    <w:rsid w:val="0081544A"/>
  </w:style>
  <w:style w:type="paragraph" w:customStyle="1" w:styleId="227ED19113AE4DBE93DFF4390477D291">
    <w:name w:val="227ED19113AE4DBE93DFF4390477D291"/>
    <w:rsid w:val="0081544A"/>
  </w:style>
  <w:style w:type="paragraph" w:customStyle="1" w:styleId="1C535564954F47F095DB84E292537A94">
    <w:name w:val="1C535564954F47F095DB84E292537A94"/>
    <w:rsid w:val="0081544A"/>
  </w:style>
  <w:style w:type="paragraph" w:customStyle="1" w:styleId="1AC27D3167984F6F9104C824AA274324">
    <w:name w:val="1AC27D3167984F6F9104C824AA274324"/>
    <w:rsid w:val="0081544A"/>
  </w:style>
  <w:style w:type="paragraph" w:customStyle="1" w:styleId="54367A43559A43EAAFF1B862CE7D3746">
    <w:name w:val="54367A43559A43EAAFF1B862CE7D3746"/>
    <w:rsid w:val="0081544A"/>
  </w:style>
  <w:style w:type="paragraph" w:customStyle="1" w:styleId="C3A66C05DDF746E08279F2AFCC38B415">
    <w:name w:val="C3A66C05DDF746E08279F2AFCC38B415"/>
    <w:rsid w:val="0081544A"/>
  </w:style>
  <w:style w:type="paragraph" w:customStyle="1" w:styleId="4264983C962D4896B0C244E7D903F60E">
    <w:name w:val="4264983C962D4896B0C244E7D903F60E"/>
    <w:rsid w:val="0081544A"/>
  </w:style>
  <w:style w:type="paragraph" w:customStyle="1" w:styleId="353FD5D39BB141DF8F9E4E435BB405AB">
    <w:name w:val="353FD5D39BB141DF8F9E4E435BB405AB"/>
    <w:rsid w:val="0081544A"/>
  </w:style>
  <w:style w:type="paragraph" w:customStyle="1" w:styleId="9D5D232FBA1341CDBCA6F5C7BCB241AD">
    <w:name w:val="9D5D232FBA1341CDBCA6F5C7BCB241AD"/>
    <w:rsid w:val="0081544A"/>
  </w:style>
  <w:style w:type="paragraph" w:customStyle="1" w:styleId="51E4C1AC0ECE4D9F8732A7B9D648E106">
    <w:name w:val="51E4C1AC0ECE4D9F8732A7B9D648E106"/>
    <w:rsid w:val="0081544A"/>
  </w:style>
  <w:style w:type="paragraph" w:customStyle="1" w:styleId="A053BC870FA1451D8A223A459104EAF4">
    <w:name w:val="A053BC870FA1451D8A223A459104EAF4"/>
    <w:rsid w:val="0081544A"/>
  </w:style>
  <w:style w:type="paragraph" w:customStyle="1" w:styleId="334079A171584EE1A3B09851E430F657">
    <w:name w:val="334079A171584EE1A3B09851E430F657"/>
    <w:rsid w:val="0081544A"/>
  </w:style>
  <w:style w:type="paragraph" w:customStyle="1" w:styleId="63B0B41F85E9456A9CBDAC258542AD0B">
    <w:name w:val="63B0B41F85E9456A9CBDAC258542AD0B"/>
    <w:rsid w:val="0081544A"/>
  </w:style>
  <w:style w:type="paragraph" w:customStyle="1" w:styleId="243528FC926A4FD290C0734CC954485C">
    <w:name w:val="243528FC926A4FD290C0734CC954485C"/>
    <w:rsid w:val="0081544A"/>
  </w:style>
  <w:style w:type="paragraph" w:customStyle="1" w:styleId="0402F49222324255913E1C7335504476">
    <w:name w:val="0402F49222324255913E1C7335504476"/>
    <w:rsid w:val="0081544A"/>
  </w:style>
  <w:style w:type="paragraph" w:customStyle="1" w:styleId="95848EB2E9E44F3EB3E4BD7E13771056">
    <w:name w:val="95848EB2E9E44F3EB3E4BD7E13771056"/>
    <w:rsid w:val="0081544A"/>
  </w:style>
  <w:style w:type="paragraph" w:customStyle="1" w:styleId="0DBBF5AD177F4F43B9F413647DB1A8C3">
    <w:name w:val="0DBBF5AD177F4F43B9F413647DB1A8C3"/>
    <w:rsid w:val="0081544A"/>
  </w:style>
  <w:style w:type="paragraph" w:customStyle="1" w:styleId="8B6306DF202542689FC516DE245883EE">
    <w:name w:val="8B6306DF202542689FC516DE245883EE"/>
    <w:rsid w:val="0081544A"/>
  </w:style>
  <w:style w:type="paragraph" w:customStyle="1" w:styleId="85BCF5A45BDB49FAA36FB65FA4B5298A">
    <w:name w:val="85BCF5A45BDB49FAA36FB65FA4B5298A"/>
    <w:rsid w:val="0081544A"/>
  </w:style>
  <w:style w:type="paragraph" w:customStyle="1" w:styleId="6AE71F73A4A146729C8CABB81BC1E510">
    <w:name w:val="6AE71F73A4A146729C8CABB81BC1E510"/>
    <w:rsid w:val="0081544A"/>
  </w:style>
  <w:style w:type="paragraph" w:customStyle="1" w:styleId="BC8BA7793F1740FFB1C9D25EB32022DE">
    <w:name w:val="BC8BA7793F1740FFB1C9D25EB32022DE"/>
    <w:rsid w:val="0081544A"/>
  </w:style>
  <w:style w:type="paragraph" w:customStyle="1" w:styleId="91D459F5512343D6AEA9364EA8B2B2C6">
    <w:name w:val="91D459F5512343D6AEA9364EA8B2B2C6"/>
    <w:rsid w:val="0081544A"/>
  </w:style>
  <w:style w:type="paragraph" w:customStyle="1" w:styleId="7B32377C80D64B6B8CD29449143D42D8">
    <w:name w:val="7B32377C80D64B6B8CD29449143D42D8"/>
    <w:rsid w:val="0081544A"/>
  </w:style>
  <w:style w:type="paragraph" w:customStyle="1" w:styleId="A33BBD1993A4418A9C5503E03F68D249">
    <w:name w:val="A33BBD1993A4418A9C5503E03F68D249"/>
    <w:rsid w:val="0081544A"/>
  </w:style>
  <w:style w:type="paragraph" w:customStyle="1" w:styleId="117C6C967B4D407B97F530C9511CECEE">
    <w:name w:val="117C6C967B4D407B97F530C9511CECEE"/>
    <w:rsid w:val="0081544A"/>
  </w:style>
  <w:style w:type="paragraph" w:customStyle="1" w:styleId="4ED59EDECCBD4CA588A1123E961DA963">
    <w:name w:val="4ED59EDECCBD4CA588A1123E961DA963"/>
    <w:rsid w:val="0081544A"/>
  </w:style>
  <w:style w:type="paragraph" w:customStyle="1" w:styleId="DE7384555FA9425486031D6C8958E4A5">
    <w:name w:val="DE7384555FA9425486031D6C8958E4A5"/>
    <w:rsid w:val="0081544A"/>
  </w:style>
  <w:style w:type="paragraph" w:customStyle="1" w:styleId="21F23868FAF34939B72060E2CD8433CB">
    <w:name w:val="21F23868FAF34939B72060E2CD8433CB"/>
    <w:rsid w:val="0081544A"/>
  </w:style>
  <w:style w:type="paragraph" w:customStyle="1" w:styleId="94B9EFD7116D4C52A67EA6E21496068A">
    <w:name w:val="94B9EFD7116D4C52A67EA6E21496068A"/>
    <w:rsid w:val="00B97C4E"/>
    <w:rPr>
      <w:lang w:val="en-GB" w:eastAsia="en-GB"/>
    </w:rPr>
  </w:style>
  <w:style w:type="paragraph" w:customStyle="1" w:styleId="A0A7EAC465A340A3BAA10CFD033C7228">
    <w:name w:val="A0A7EAC465A340A3BAA10CFD033C7228"/>
    <w:rsid w:val="00B97C4E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166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2022-02-21T14:49:00Z</dcterms:created>
  <dcterms:modified xsi:type="dcterms:W3CDTF">2022-02-21T14:49:00Z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549ac42a-3eb4-4074-b885-aea26bd6241e_Enabled">
    <vt:lpwstr>true</vt:lpwstr>
  </property>
  <property fmtid="{D5CDD505-2E9C-101B-9397-08002B2CF9AE}" pid="4" name="MSIP_Label_549ac42a-3eb4-4074-b885-aea26bd6241e_SetDate">
    <vt:lpwstr>2022-02-21T14:34:24Z</vt:lpwstr>
  </property>
  <property fmtid="{D5CDD505-2E9C-101B-9397-08002B2CF9AE}" pid="5" name="MSIP_Label_549ac42a-3eb4-4074-b885-aea26bd6241e_Method">
    <vt:lpwstr>Standard</vt:lpwstr>
  </property>
  <property fmtid="{D5CDD505-2E9C-101B-9397-08002B2CF9AE}" pid="6" name="MSIP_Label_549ac42a-3eb4-4074-b885-aea26bd6241e_Name">
    <vt:lpwstr>General Business</vt:lpwstr>
  </property>
  <property fmtid="{D5CDD505-2E9C-101B-9397-08002B2CF9AE}" pid="7" name="MSIP_Label_549ac42a-3eb4-4074-b885-aea26bd6241e_SiteId">
    <vt:lpwstr>9274ee3f-9425-4109-a27f-9fb15c10675d</vt:lpwstr>
  </property>
  <property fmtid="{D5CDD505-2E9C-101B-9397-08002B2CF9AE}" pid="8" name="MSIP_Label_549ac42a-3eb4-4074-b885-aea26bd6241e_ActionId">
    <vt:lpwstr>4234544e-a948-4401-aafb-9f72cb97ccf0</vt:lpwstr>
  </property>
  <property fmtid="{D5CDD505-2E9C-101B-9397-08002B2CF9AE}" pid="9" name="MSIP_Label_549ac42a-3eb4-4074-b885-aea26bd6241e_ContentBits">
    <vt:lpwstr>0</vt:lpwstr>
  </property>
</Properties>
</file>